
<file path=[Content_Types].xml><?xml version="1.0" encoding="utf-8"?>
<Types xmlns="http://schemas.openxmlformats.org/package/2006/content-types"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0FB" w:rsidRDefault="009567AA" w:rsidP="007A13A0">
      <w:pPr>
        <w:jc w:val="center"/>
      </w:pPr>
      <w:commentRangeStart w:id="0"/>
      <w:r>
        <w:rPr>
          <w:noProof/>
        </w:rPr>
        <w:pict>
          <v:group id="_x0000_s1037" style="position:absolute;left:0;text-align:left;margin-left:-90pt;margin-top:198pt;width:612pt;height:495pt;z-index:251658240" coordorigin=",5400" coordsize="12240,990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top:5400;width:12240;height:540" o:regroupid="1" filled="f" stroked="f">
              <v:textbox style="mso-next-textbox:#_x0000_s1029">
                <w:txbxContent>
                  <w:p w:rsidR="00ED00FB" w:rsidRDefault="00DB1819" w:rsidP="00ED00FB">
                    <w:pPr>
                      <w:jc w:val="center"/>
                    </w:pPr>
                    <w:r>
                      <w:t>(</w:t>
                    </w:r>
                    <w:r w:rsidR="0080745C">
                      <w:t xml:space="preserve">?? OAK LEAF </w:t>
                    </w:r>
                    <w:proofErr w:type="gramStart"/>
                    <w:r w:rsidR="0080745C">
                      <w:t>CLUSTER ??</w:t>
                    </w:r>
                    <w:r>
                      <w:t>)</w:t>
                    </w:r>
                    <w:proofErr w:type="gramEnd"/>
                    <w:r>
                      <w:t xml:space="preserve"> (</w:t>
                    </w:r>
                    <w:proofErr w:type="gramStart"/>
                    <w:r>
                      <w:t>put</w:t>
                    </w:r>
                    <w:proofErr w:type="gramEnd"/>
                    <w:r>
                      <w:t xml:space="preserve"> in parentheses)</w:t>
                    </w:r>
                  </w:p>
                </w:txbxContent>
              </v:textbox>
            </v:shape>
            <v:shape id="_x0000_s1030" type="#_x0000_t202" style="position:absolute;top:6300;width:12240;height:540" o:regroupid="1" filled="f" stroked="f">
              <v:textbox style="mso-next-textbox:#_x0000_s1030">
                <w:txbxContent>
                  <w:p w:rsidR="0080745C" w:rsidRDefault="0080745C" w:rsidP="0080745C">
                    <w:pPr>
                      <w:jc w:val="center"/>
                    </w:pPr>
                    <w:r>
                      <w:t>RANK SPELLED OUT AND FULL NAME (INCLUDING MIDDLE INITIAL IF APPROPRIATE)</w:t>
                    </w:r>
                  </w:p>
                  <w:p w:rsidR="00ED00FB" w:rsidRPr="0080745C" w:rsidRDefault="00ED00FB" w:rsidP="0080745C"/>
                </w:txbxContent>
              </v:textbox>
            </v:shape>
            <v:shape id="_x0000_s1032" type="#_x0000_t202" style="position:absolute;top:7200;width:12240;height:720" o:regroupid="1" filled="f" stroked="f">
              <v:textbox style="mso-next-textbox:#_x0000_s1032">
                <w:txbxContent>
                  <w:p w:rsidR="0080745C" w:rsidRDefault="0080745C" w:rsidP="0080745C">
                    <w:pPr>
                      <w:jc w:val="center"/>
                    </w:pPr>
                    <w:r>
                      <w:t>MERITORIOUS SERVICE (DON’T CHANGE)</w:t>
                    </w:r>
                  </w:p>
                  <w:p w:rsidR="0080745C" w:rsidRDefault="0080745C" w:rsidP="0080745C">
                    <w:pPr>
                      <w:jc w:val="center"/>
                    </w:pPr>
                    <w:r>
                      <w:t>DAY MONTH (SPELLED OUT) YEAR TO DAY MONTH (SPELLED OUT) YEAR</w:t>
                    </w:r>
                  </w:p>
                  <w:p w:rsidR="00ED00FB" w:rsidRDefault="00ED00FB" w:rsidP="00ED00FB">
                    <w:pPr>
                      <w:jc w:val="center"/>
                    </w:pPr>
                  </w:p>
                </w:txbxContent>
              </v:textbox>
            </v:shape>
            <v:shape id="_x0000_s1033" type="#_x0000_t202" style="position:absolute;top:8460;width:12240;height:3960" o:regroupid="1" filled="f" stroked="f">
              <v:textbox style="mso-next-textbox:#_x0000_s1033" inset="1in,,1in,0">
                <w:txbxContent>
                  <w:p w:rsidR="0080745C" w:rsidRDefault="0080745C" w:rsidP="0080745C">
                    <w:pPr>
                      <w:jc w:val="both"/>
                    </w:pPr>
                    <w:r>
                      <w:t>Opening Sentence Options:  Master Sergeant Joe B. Smith distinguished himself by (meritorious service) OR (outstanding achievement) as (duty assignment and office) OR (while assigned to XXX office)…</w:t>
                    </w:r>
                  </w:p>
                  <w:p w:rsidR="0080745C" w:rsidRDefault="0080745C" w:rsidP="0080745C">
                    <w:pPr>
                      <w:jc w:val="both"/>
                    </w:pPr>
                  </w:p>
                  <w:p w:rsidR="0080745C" w:rsidRDefault="0080745C" w:rsidP="0080745C">
                    <w:pPr>
                      <w:jc w:val="both"/>
                    </w:pPr>
                    <w:r>
                      <w:t xml:space="preserve">Can fit 14 lines (or 15 if you use 11 pitch </w:t>
                    </w:r>
                    <w:proofErr w:type="gramStart"/>
                    <w:r>
                      <w:t>font</w:t>
                    </w:r>
                    <w:proofErr w:type="gramEnd"/>
                    <w:r>
                      <w:t xml:space="preserve">).  Body of text can be 11 </w:t>
                    </w:r>
                    <w:proofErr w:type="gramStart"/>
                    <w:r>
                      <w:t>pitch</w:t>
                    </w:r>
                    <w:proofErr w:type="gramEnd"/>
                    <w:r>
                      <w:t>, but the rest of the decoration must be 12 pitch font.  REMINDER:  No abbreviations on decorations</w:t>
                    </w:r>
                  </w:p>
                  <w:p w:rsidR="0080745C" w:rsidRDefault="0080745C" w:rsidP="0080745C">
                    <w:pPr>
                      <w:jc w:val="both"/>
                    </w:pPr>
                  </w:p>
                  <w:p w:rsidR="0080745C" w:rsidRDefault="0080745C" w:rsidP="0080745C">
                    <w:pPr>
                      <w:jc w:val="both"/>
                    </w:pPr>
                    <w:r>
                      <w:t>Closing Sentence Options:</w:t>
                    </w:r>
                    <w:r w:rsidR="007C1047">
                      <w:t xml:space="preserve">  The </w:t>
                    </w:r>
                    <w:r>
                      <w:t xml:space="preserve">distinctive accomplishments of Sergeant Smith reflect credit upon himself and the United States Air Force.  RETIREMENT:  The </w:t>
                    </w:r>
                    <w:r w:rsidR="007C1047">
                      <w:t>d</w:t>
                    </w:r>
                    <w:r>
                      <w:t>istinctive accomplishments of Sergeant Smith culminate a (long and (if 30 years)) distinguished career in the service of his country and reflect credit upon himself and the United States Air Force.   SEPARATION:  The distinctive accomplishments of Sergeant Smith while servi</w:t>
                    </w:r>
                    <w:r w:rsidR="007C1047">
                      <w:t>ng</w:t>
                    </w:r>
                    <w:r>
                      <w:t xml:space="preserve"> his country reflect credit upon himself and the United States Air Force.  </w:t>
                    </w:r>
                  </w:p>
                  <w:p w:rsidR="00036677" w:rsidRDefault="00036677" w:rsidP="0080745C">
                    <w:pPr>
                      <w:jc w:val="both"/>
                    </w:pPr>
                  </w:p>
                  <w:p w:rsidR="00ED00FB" w:rsidRPr="0080745C" w:rsidRDefault="00ED00FB" w:rsidP="0080745C"/>
                </w:txbxContent>
              </v:textbox>
            </v:shape>
            <v:shape id="_x0000_s1034" type="#_x0000_t202" style="position:absolute;top:12780;width:12240;height:540" o:regroupid="1" filled="f" stroked="f">
              <v:textbox style="mso-next-textbox:#_x0000_s1034">
                <w:txbxContent>
                  <w:p w:rsidR="007C1047" w:rsidRDefault="007C1047" w:rsidP="007C1047">
                    <w:pPr>
                      <w:jc w:val="center"/>
                    </w:pPr>
                    <w:r>
                      <w:t>DAY MONTH (SPELLED OUT) YEAR</w:t>
                    </w:r>
                  </w:p>
                  <w:p w:rsidR="00ED00FB" w:rsidRPr="007C1047" w:rsidRDefault="00ED00FB" w:rsidP="007C1047">
                    <w:pPr>
                      <w:jc w:val="center"/>
                    </w:pPr>
                  </w:p>
                </w:txbxContent>
              </v:textbox>
            </v:shape>
            <v:shape id="_x0000_s1035" type="#_x0000_t202" style="position:absolute;left:1080;top:14400;width:4860;height:900" o:regroupid="1" filled="f" stroked="f">
              <v:textbox style="mso-next-textbox:#_x0000_s1035">
                <w:txbxContent>
                  <w:p w:rsidR="00303330" w:rsidRDefault="00D74731" w:rsidP="00303330">
                    <w:r>
                      <w:t xml:space="preserve">LAWRENCE M. MARTIN, </w:t>
                    </w:r>
                    <w:r>
                      <w:t>JR</w:t>
                    </w:r>
                    <w:r w:rsidR="00303330">
                      <w:t>., Col, USAF</w:t>
                    </w:r>
                  </w:p>
                  <w:p w:rsidR="00303330" w:rsidRDefault="00303330" w:rsidP="00303330">
                    <w:r>
                      <w:t xml:space="preserve"> Commander, 6th Air Mobility Wing</w:t>
                    </w:r>
                  </w:p>
                  <w:p w:rsidR="00ED00FB" w:rsidRPr="00303330" w:rsidRDefault="00ED00FB" w:rsidP="00303330"/>
                </w:txbxContent>
              </v:textbox>
            </v:shape>
          </v:group>
        </w:pict>
      </w:r>
      <w:r w:rsidR="00ED00F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90pt;margin-top:-81pt;width:611.5pt;height:801pt;z-index:-251659264">
            <v:imagedata r:id="rId4" o:title="AFCM" gain="19661f" blacklevel="20972f"/>
          </v:shape>
        </w:pict>
      </w:r>
      <w:commentRangeEnd w:id="0"/>
      <w:r w:rsidR="007A13A0">
        <w:rPr>
          <w:rStyle w:val="CommentReference"/>
        </w:rPr>
        <w:commentReference w:id="0"/>
      </w:r>
    </w:p>
    <w:sectPr w:rsidR="00ED00F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USAF User" w:date="2007-02-16T09:18:00Z" w:initials="UU">
    <w:p w:rsidR="007A13A0" w:rsidRDefault="007A13A0">
      <w:pPr>
        <w:pStyle w:val="CommentText"/>
      </w:pPr>
      <w:r>
        <w:rPr>
          <w:rStyle w:val="CommentReference"/>
        </w:rPr>
        <w:annotationRef/>
      </w:r>
      <w:r>
        <w:t xml:space="preserve">Background is for alignment purposes only and will appear when you print.  </w:t>
      </w:r>
    </w:p>
    <w:p w:rsidR="007A13A0" w:rsidRDefault="007A13A0">
      <w:pPr>
        <w:pStyle w:val="CommentText"/>
      </w:pPr>
      <w:r>
        <w:t>When you have completed the decoration, click on</w:t>
      </w:r>
      <w:r w:rsidR="00B87CF3">
        <w:t xml:space="preserve"> the medallion and press delete, then save as (name).</w:t>
      </w:r>
      <w:r>
        <w:t xml:space="preserve"> </w:t>
      </w:r>
    </w:p>
    <w:p w:rsidR="007A13A0" w:rsidRDefault="007A13A0">
      <w:pPr>
        <w:pStyle w:val="CommentText"/>
      </w:pPr>
      <w:r>
        <w:t xml:space="preserve">The text will remain aligned.  </w:t>
      </w:r>
    </w:p>
    <w:p w:rsidR="00C505FB" w:rsidRDefault="00C505FB">
      <w:pPr>
        <w:pStyle w:val="CommentText"/>
      </w:pPr>
      <w:r>
        <w:t>When printing, ensure you highlight “document” not “document including markup” on the print menu.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15E7"/>
    <w:rsid w:val="00036677"/>
    <w:rsid w:val="000E6081"/>
    <w:rsid w:val="001D1668"/>
    <w:rsid w:val="002535BA"/>
    <w:rsid w:val="00283E7B"/>
    <w:rsid w:val="002F42E3"/>
    <w:rsid w:val="00303330"/>
    <w:rsid w:val="003A15E7"/>
    <w:rsid w:val="00484114"/>
    <w:rsid w:val="004A66AA"/>
    <w:rsid w:val="006D3D47"/>
    <w:rsid w:val="0079381A"/>
    <w:rsid w:val="007A13A0"/>
    <w:rsid w:val="007C1047"/>
    <w:rsid w:val="0080745C"/>
    <w:rsid w:val="009567AA"/>
    <w:rsid w:val="00B87CF3"/>
    <w:rsid w:val="00C505FB"/>
    <w:rsid w:val="00D74731"/>
    <w:rsid w:val="00DB1819"/>
    <w:rsid w:val="00ED0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ED00F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7A13A0"/>
    <w:rPr>
      <w:sz w:val="16"/>
      <w:szCs w:val="16"/>
    </w:rPr>
  </w:style>
  <w:style w:type="paragraph" w:styleId="CommentText">
    <w:name w:val="annotation text"/>
    <w:basedOn w:val="Normal"/>
    <w:semiHidden/>
    <w:rsid w:val="007A13A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7A13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8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mments" Target="comments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AFCM</Template>
  <TotalTime>1</TotalTime>
  <Pages>1</Pages>
  <Words>0</Words>
  <Characters>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AFCM Template</vt:lpstr>
    </vt:vector>
  </TitlesOfParts>
  <Company>United States Air Force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AFCM Template</dc:title>
  <dc:creator>Cheryl.Evangelista</dc:creator>
  <cp:lastModifiedBy>Raymond.Parker</cp:lastModifiedBy>
  <cp:revision>2</cp:revision>
  <cp:lastPrinted>2007-02-16T13:23:00Z</cp:lastPrinted>
  <dcterms:created xsi:type="dcterms:W3CDTF">2010-06-22T00:20:00Z</dcterms:created>
  <dcterms:modified xsi:type="dcterms:W3CDTF">2010-06-22T00:20:00Z</dcterms:modified>
</cp:coreProperties>
</file>